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9D7" w:rsidRDefault="000D79D7" w:rsidP="00566B44">
      <w:pPr>
        <w:pStyle w:val="Heading2"/>
        <w:rPr>
          <w:sz w:val="20"/>
          <w:szCs w:val="20"/>
        </w:rPr>
      </w:pPr>
    </w:p>
    <w:bookmarkStart w:id="0" w:name="_GoBack"/>
    <w:bookmarkEnd w:id="0"/>
    <w:p w:rsidR="00031CA7" w:rsidRPr="00D61648" w:rsidRDefault="007717F9" w:rsidP="00566B44">
      <w:pPr>
        <w:pStyle w:val="Heading2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-340995</wp:posOffset>
                </wp:positionV>
                <wp:extent cx="6675120" cy="714375"/>
                <wp:effectExtent l="0" t="0" r="11430" b="952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0FB8" w:rsidRDefault="00B26768" w:rsidP="0084797B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sz w:val="44"/>
                                  <w:szCs w:val="44"/>
                                </w:rPr>
                                <w:id w:val="-928419847"/>
                                <w:placeholder>
                                  <w:docPart w:val="9E0BB44262E14DD7A10BB0C64412FFEA"/>
                                </w:placeholder>
                                <w:comboBox>
                                  <w:listItem w:value="Choose an item."/>
                                </w:comboBox>
                              </w:sdtPr>
                              <w:sdtEndPr/>
                              <w:sdtContent>
                                <w:r w:rsidR="00F40FB8">
                                  <w:rPr>
                                    <w:sz w:val="44"/>
                                    <w:szCs w:val="44"/>
                                  </w:rPr>
                                  <w:t>MAGNOLIA COMMUNITY SERVICES</w:t>
                                </w:r>
                              </w:sdtContent>
                            </w:sdt>
                          </w:p>
                          <w:p w:rsidR="007717F9" w:rsidRDefault="00D55C02" w:rsidP="0084797B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DECEMBER 2019</w:t>
                            </w:r>
                            <w:r w:rsidR="00F40FB8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MEAL MENU</w:t>
                            </w:r>
                          </w:p>
                          <w:p w:rsidR="00F40FB8" w:rsidRDefault="00F40FB8" w:rsidP="00F40FB8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-26.85pt;width:525.6pt;height:56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5I2rQIAAKk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" o:allowincell="f" filled="f" stroked="f">
                <v:textbox inset="0,0,0,0">
                  <w:txbxContent>
                    <w:p w:rsidR="00F40FB8" w:rsidRDefault="008425A8" w:rsidP="0084797B">
                      <w:pPr>
                        <w:rPr>
                          <w:sz w:val="44"/>
                          <w:szCs w:val="44"/>
                        </w:rPr>
                      </w:pPr>
                      <w:sdt>
                        <w:sdtPr>
                          <w:rPr>
                            <w:sz w:val="44"/>
                            <w:szCs w:val="44"/>
                          </w:rPr>
                          <w:id w:val="-928419847"/>
                          <w:placeholder>
                            <w:docPart w:val="9E0BB44262E14DD7A10BB0C64412FFEA"/>
                          </w:placeholder>
                          <w:comboBox>
                            <w:listItem w:value="Choose an item."/>
                          </w:comboBox>
                        </w:sdtPr>
                        <w:sdtEndPr/>
                        <w:sdtContent>
                          <w:r w:rsidR="00F40FB8">
                            <w:rPr>
                              <w:sz w:val="44"/>
                              <w:szCs w:val="44"/>
                            </w:rPr>
                            <w:t>MAGNOLIA COMMUNITY SERVICES</w:t>
                          </w:r>
                        </w:sdtContent>
                      </w:sdt>
                    </w:p>
                    <w:p w:rsidR="007717F9" w:rsidRDefault="00D55C02" w:rsidP="0084797B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DECEMBER 2019</w:t>
                      </w:r>
                      <w:r w:rsidR="00F40FB8">
                        <w:rPr>
                          <w:b/>
                          <w:bCs/>
                          <w:sz w:val="44"/>
                          <w:szCs w:val="44"/>
                        </w:rPr>
                        <w:t xml:space="preserve"> MEAL MENU</w:t>
                      </w:r>
                    </w:p>
                    <w:p w:rsidR="00F40FB8" w:rsidRDefault="00F40FB8" w:rsidP="00F40FB8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-91440</wp:posOffset>
                </wp:positionV>
                <wp:extent cx="1450975" cy="1135380"/>
                <wp:effectExtent l="0" t="0" r="0" b="1905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975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1CA7" w:rsidRDefault="00031CA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2.1pt;margin-top:-7.2pt;width:114.2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" o:allowincell="f" filled="f" stroked="f">
                <v:textbox inset="0,0,0,0">
                  <w:txbxContent>
                    <w:p w:rsidR="00031CA7" w:rsidRDefault="00031CA7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84797B">
        <w:rPr>
          <w:sz w:val="20"/>
          <w:szCs w:val="20"/>
        </w:rPr>
        <w:t xml:space="preserve">  </w:t>
      </w:r>
    </w:p>
    <w:tbl>
      <w:tblPr>
        <w:tblW w:w="14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1939"/>
      </w:tblGrid>
      <w:tr w:rsidR="00031CA7" w:rsidTr="00455E0B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031CA7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1939" w:type="dxa"/>
            <w:shd w:val="pct60" w:color="auto" w:fill="FFFFFF"/>
            <w:vAlign w:val="center"/>
          </w:tcPr>
          <w:p w:rsidR="00031CA7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031CA7" w:rsidTr="000B378C">
        <w:trPr>
          <w:trHeight w:hRule="exact" w:val="1405"/>
        </w:trPr>
        <w:tc>
          <w:tcPr>
            <w:tcW w:w="2016" w:type="dxa"/>
          </w:tcPr>
          <w:p w:rsidR="00031CA7" w:rsidRPr="00112F22" w:rsidRDefault="00031CA7" w:rsidP="0037777F"/>
        </w:tc>
        <w:tc>
          <w:tcPr>
            <w:tcW w:w="2016" w:type="dxa"/>
          </w:tcPr>
          <w:p w:rsidR="000B378C" w:rsidRDefault="00D55C02" w:rsidP="00653D3A">
            <w:pPr>
              <w:jc w:val="center"/>
            </w:pPr>
            <w:r>
              <w:t>2</w:t>
            </w:r>
            <w:r w:rsidR="00ED66EA">
              <w:t xml:space="preserve">  BBQ Chicken</w:t>
            </w:r>
          </w:p>
          <w:p w:rsidR="00ED66EA" w:rsidRPr="00653D3A" w:rsidRDefault="00ED66EA" w:rsidP="00653D3A">
            <w:pPr>
              <w:jc w:val="center"/>
              <w:rPr>
                <w:b/>
              </w:rPr>
            </w:pPr>
            <w:r w:rsidRPr="00653D3A">
              <w:rPr>
                <w:b/>
              </w:rPr>
              <w:t>OR</w:t>
            </w:r>
          </w:p>
          <w:p w:rsidR="00ED66EA" w:rsidRDefault="00ED66EA" w:rsidP="00653D3A">
            <w:pPr>
              <w:pStyle w:val="NoSpacing"/>
              <w:jc w:val="center"/>
            </w:pPr>
            <w:r>
              <w:t>Chicken w/ Gravy</w:t>
            </w:r>
          </w:p>
          <w:p w:rsidR="00ED66EA" w:rsidRDefault="00ED66EA" w:rsidP="00653D3A">
            <w:pPr>
              <w:pStyle w:val="NoSpacing"/>
              <w:jc w:val="center"/>
            </w:pPr>
            <w:r>
              <w:t>Baked Beans</w:t>
            </w:r>
          </w:p>
          <w:p w:rsidR="00ED66EA" w:rsidRDefault="00ED66EA" w:rsidP="00653D3A">
            <w:pPr>
              <w:pStyle w:val="NoSpacing"/>
              <w:jc w:val="center"/>
            </w:pPr>
            <w:r>
              <w:t>Potato Salad</w:t>
            </w:r>
          </w:p>
          <w:p w:rsidR="00ED66EA" w:rsidRPr="00112F22" w:rsidRDefault="00ED66EA" w:rsidP="00653D3A">
            <w:pPr>
              <w:pStyle w:val="NoSpacing"/>
              <w:jc w:val="center"/>
            </w:pPr>
            <w:r>
              <w:t>Muffins</w:t>
            </w:r>
          </w:p>
        </w:tc>
        <w:tc>
          <w:tcPr>
            <w:tcW w:w="2016" w:type="dxa"/>
          </w:tcPr>
          <w:p w:rsidR="000B378C" w:rsidRDefault="00D55C02" w:rsidP="00653D3A">
            <w:pPr>
              <w:jc w:val="center"/>
            </w:pPr>
            <w:r>
              <w:t>3</w:t>
            </w:r>
            <w:r w:rsidR="00ED66EA">
              <w:t xml:space="preserve">  Red Beans </w:t>
            </w:r>
            <w:r w:rsidR="00ED66EA" w:rsidRPr="00653D3A">
              <w:rPr>
                <w:b/>
              </w:rPr>
              <w:t>OR</w:t>
            </w:r>
          </w:p>
          <w:p w:rsidR="00ED66EA" w:rsidRDefault="00ED66EA" w:rsidP="00653D3A">
            <w:pPr>
              <w:jc w:val="center"/>
            </w:pPr>
            <w:r>
              <w:t>Chicken w/ Gravy</w:t>
            </w:r>
          </w:p>
          <w:p w:rsidR="00ED66EA" w:rsidRDefault="00ED66EA" w:rsidP="00653D3A">
            <w:pPr>
              <w:jc w:val="center"/>
            </w:pPr>
            <w:r>
              <w:t>Rice</w:t>
            </w:r>
          </w:p>
          <w:p w:rsidR="00ED66EA" w:rsidRDefault="00ED66EA" w:rsidP="00653D3A">
            <w:pPr>
              <w:jc w:val="center"/>
            </w:pPr>
            <w:r>
              <w:t>Brussel Sprouts</w:t>
            </w:r>
          </w:p>
          <w:p w:rsidR="00ED66EA" w:rsidRPr="00112F22" w:rsidRDefault="00ED66EA" w:rsidP="00653D3A">
            <w:pPr>
              <w:jc w:val="center"/>
            </w:pPr>
            <w:r>
              <w:t>Lemon Pie</w:t>
            </w:r>
          </w:p>
        </w:tc>
        <w:tc>
          <w:tcPr>
            <w:tcW w:w="2016" w:type="dxa"/>
          </w:tcPr>
          <w:p w:rsidR="000B378C" w:rsidRDefault="00D55C02" w:rsidP="00653D3A">
            <w:pPr>
              <w:jc w:val="center"/>
            </w:pPr>
            <w:r>
              <w:t>4</w:t>
            </w:r>
            <w:r w:rsidR="00ED66EA">
              <w:t xml:space="preserve">  Fish Sticks</w:t>
            </w:r>
            <w:r w:rsidR="00ED66EA" w:rsidRPr="00653D3A">
              <w:rPr>
                <w:b/>
              </w:rPr>
              <w:t xml:space="preserve"> OR</w:t>
            </w:r>
          </w:p>
          <w:p w:rsidR="00ED66EA" w:rsidRDefault="00ED66EA" w:rsidP="00653D3A">
            <w:pPr>
              <w:jc w:val="center"/>
            </w:pPr>
            <w:r>
              <w:t>Chicken Patty</w:t>
            </w:r>
          </w:p>
          <w:p w:rsidR="00ED66EA" w:rsidRDefault="00ED66EA" w:rsidP="00653D3A">
            <w:pPr>
              <w:jc w:val="center"/>
            </w:pPr>
            <w:r>
              <w:t>Tater Tots</w:t>
            </w:r>
          </w:p>
          <w:p w:rsidR="00ED66EA" w:rsidRDefault="00ED66EA" w:rsidP="00653D3A">
            <w:pPr>
              <w:jc w:val="center"/>
            </w:pPr>
            <w:r>
              <w:t>Cucumber &amp;</w:t>
            </w:r>
          </w:p>
          <w:p w:rsidR="00ED66EA" w:rsidRDefault="00ED66EA" w:rsidP="00653D3A">
            <w:pPr>
              <w:jc w:val="center"/>
            </w:pPr>
            <w:r>
              <w:t>Tomato Salad</w:t>
            </w:r>
          </w:p>
          <w:p w:rsidR="00ED66EA" w:rsidRPr="00112F22" w:rsidRDefault="00ED66EA" w:rsidP="00653D3A">
            <w:pPr>
              <w:jc w:val="center"/>
            </w:pPr>
            <w:r>
              <w:t>Fig Newton</w:t>
            </w:r>
          </w:p>
        </w:tc>
        <w:tc>
          <w:tcPr>
            <w:tcW w:w="2016" w:type="dxa"/>
          </w:tcPr>
          <w:p w:rsidR="000B378C" w:rsidRDefault="00D55C02" w:rsidP="00653D3A">
            <w:pPr>
              <w:jc w:val="center"/>
            </w:pPr>
            <w:r>
              <w:t>5</w:t>
            </w:r>
            <w:r w:rsidR="00ED66EA">
              <w:t xml:space="preserve">  Meatloaf </w:t>
            </w:r>
            <w:r w:rsidR="00ED66EA" w:rsidRPr="00653D3A">
              <w:rPr>
                <w:b/>
              </w:rPr>
              <w:t>OR</w:t>
            </w:r>
          </w:p>
          <w:p w:rsidR="00ED66EA" w:rsidRDefault="00ED66EA" w:rsidP="00653D3A">
            <w:pPr>
              <w:jc w:val="center"/>
            </w:pPr>
            <w:r>
              <w:t>Chicken w/ Gravy</w:t>
            </w:r>
          </w:p>
          <w:p w:rsidR="00ED66EA" w:rsidRDefault="00ED66EA" w:rsidP="00653D3A">
            <w:pPr>
              <w:jc w:val="center"/>
            </w:pPr>
            <w:r>
              <w:t>Mashed Potatoes</w:t>
            </w:r>
          </w:p>
          <w:p w:rsidR="00ED66EA" w:rsidRDefault="00ED66EA" w:rsidP="00653D3A">
            <w:pPr>
              <w:jc w:val="center"/>
            </w:pPr>
            <w:r>
              <w:t>Peas &amp; Carrots</w:t>
            </w:r>
          </w:p>
          <w:p w:rsidR="00ED66EA" w:rsidRPr="00112F22" w:rsidRDefault="00ED66EA" w:rsidP="00653D3A">
            <w:pPr>
              <w:jc w:val="center"/>
            </w:pPr>
            <w:r>
              <w:t>Banana Pudding</w:t>
            </w:r>
          </w:p>
        </w:tc>
        <w:tc>
          <w:tcPr>
            <w:tcW w:w="2016" w:type="dxa"/>
          </w:tcPr>
          <w:p w:rsidR="000B378C" w:rsidRDefault="00D55C02" w:rsidP="00653D3A">
            <w:pPr>
              <w:jc w:val="center"/>
            </w:pPr>
            <w:r>
              <w:t>6</w:t>
            </w:r>
            <w:r w:rsidR="00ED66EA">
              <w:t xml:space="preserve">  Tuna Salad </w:t>
            </w:r>
            <w:r w:rsidR="00ED66EA" w:rsidRPr="00653D3A">
              <w:rPr>
                <w:b/>
              </w:rPr>
              <w:t>OR</w:t>
            </w:r>
          </w:p>
          <w:p w:rsidR="00ED66EA" w:rsidRDefault="00ED66EA" w:rsidP="00653D3A">
            <w:pPr>
              <w:jc w:val="center"/>
            </w:pPr>
            <w:r>
              <w:t>Chicken w/ Gravy</w:t>
            </w:r>
          </w:p>
          <w:p w:rsidR="00ED66EA" w:rsidRDefault="00ED66EA" w:rsidP="00653D3A">
            <w:pPr>
              <w:jc w:val="center"/>
            </w:pPr>
            <w:r>
              <w:t>On Hoagie Roll</w:t>
            </w:r>
          </w:p>
          <w:p w:rsidR="00ED66EA" w:rsidRDefault="00ED66EA" w:rsidP="00653D3A">
            <w:pPr>
              <w:jc w:val="center"/>
            </w:pPr>
            <w:r>
              <w:t>Corn on the Cob</w:t>
            </w:r>
          </w:p>
          <w:p w:rsidR="00ED66EA" w:rsidRPr="00112F22" w:rsidRDefault="00ED66EA" w:rsidP="00653D3A">
            <w:pPr>
              <w:jc w:val="center"/>
            </w:pPr>
            <w:r>
              <w:t xml:space="preserve">Grapes    </w:t>
            </w:r>
            <w:r>
              <w:br/>
            </w:r>
          </w:p>
        </w:tc>
        <w:tc>
          <w:tcPr>
            <w:tcW w:w="1939" w:type="dxa"/>
          </w:tcPr>
          <w:p w:rsidR="00031CA7" w:rsidRPr="00112F22" w:rsidRDefault="00D55C02" w:rsidP="0037777F">
            <w:r>
              <w:t>7</w:t>
            </w:r>
          </w:p>
        </w:tc>
      </w:tr>
      <w:tr w:rsidR="00031CA7" w:rsidTr="00455E0B">
        <w:trPr>
          <w:trHeight w:hRule="exact" w:val="1500"/>
        </w:trPr>
        <w:tc>
          <w:tcPr>
            <w:tcW w:w="2016" w:type="dxa"/>
          </w:tcPr>
          <w:p w:rsidR="00031CA7" w:rsidRPr="00112F22" w:rsidRDefault="00D55C02" w:rsidP="0037777F">
            <w:r>
              <w:t>8</w:t>
            </w:r>
          </w:p>
        </w:tc>
        <w:tc>
          <w:tcPr>
            <w:tcW w:w="2016" w:type="dxa"/>
          </w:tcPr>
          <w:p w:rsidR="000B378C" w:rsidRDefault="00D55C02" w:rsidP="00653D3A">
            <w:pPr>
              <w:jc w:val="center"/>
            </w:pPr>
            <w:r>
              <w:t>9</w:t>
            </w:r>
            <w:r w:rsidR="00ED66EA">
              <w:t xml:space="preserve">  Pork &amp; Beans</w:t>
            </w:r>
          </w:p>
          <w:p w:rsidR="00ED66EA" w:rsidRDefault="00ED66EA" w:rsidP="00653D3A">
            <w:pPr>
              <w:jc w:val="center"/>
            </w:pPr>
            <w:r w:rsidRPr="00653D3A">
              <w:rPr>
                <w:b/>
              </w:rPr>
              <w:t>OR</w:t>
            </w:r>
            <w:r>
              <w:t xml:space="preserve"> Spinach &amp;</w:t>
            </w:r>
          </w:p>
          <w:p w:rsidR="00ED66EA" w:rsidRDefault="00ED66EA" w:rsidP="00653D3A">
            <w:pPr>
              <w:jc w:val="center"/>
            </w:pPr>
            <w:r>
              <w:t>Artichoke Pasta</w:t>
            </w:r>
          </w:p>
          <w:p w:rsidR="00ED66EA" w:rsidRDefault="00ED66EA" w:rsidP="00653D3A">
            <w:pPr>
              <w:jc w:val="center"/>
            </w:pPr>
            <w:r>
              <w:t>Cauliflower</w:t>
            </w:r>
          </w:p>
          <w:p w:rsidR="00ED66EA" w:rsidRDefault="00ED66EA" w:rsidP="00653D3A">
            <w:pPr>
              <w:jc w:val="center"/>
            </w:pPr>
            <w:r>
              <w:t>Salad</w:t>
            </w:r>
          </w:p>
          <w:p w:rsidR="00ED66EA" w:rsidRPr="00112F22" w:rsidRDefault="00ED66EA" w:rsidP="00653D3A">
            <w:pPr>
              <w:jc w:val="center"/>
            </w:pPr>
            <w:r>
              <w:t>Cookies</w:t>
            </w:r>
          </w:p>
        </w:tc>
        <w:tc>
          <w:tcPr>
            <w:tcW w:w="2016" w:type="dxa"/>
          </w:tcPr>
          <w:p w:rsidR="000B378C" w:rsidRDefault="00D55C02" w:rsidP="00653D3A">
            <w:r>
              <w:t>10</w:t>
            </w:r>
            <w:r w:rsidR="00ED66EA">
              <w:t xml:space="preserve">   Orange</w:t>
            </w:r>
          </w:p>
          <w:p w:rsidR="00ED66EA" w:rsidRDefault="00ED66EA" w:rsidP="00653D3A">
            <w:pPr>
              <w:jc w:val="center"/>
            </w:pPr>
            <w:r>
              <w:t xml:space="preserve">Chicken </w:t>
            </w:r>
            <w:r w:rsidRPr="00653D3A">
              <w:rPr>
                <w:b/>
              </w:rPr>
              <w:t>OR</w:t>
            </w:r>
          </w:p>
          <w:p w:rsidR="00ED66EA" w:rsidRDefault="00ED66EA" w:rsidP="00653D3A">
            <w:pPr>
              <w:jc w:val="center"/>
            </w:pPr>
            <w:r>
              <w:t>Chicken w/ Gravy</w:t>
            </w:r>
          </w:p>
          <w:p w:rsidR="00ED66EA" w:rsidRDefault="00ED66EA" w:rsidP="00653D3A">
            <w:pPr>
              <w:jc w:val="center"/>
            </w:pPr>
            <w:r>
              <w:t>Egg Rolls</w:t>
            </w:r>
          </w:p>
          <w:p w:rsidR="00ED66EA" w:rsidRPr="00112F22" w:rsidRDefault="00ED66EA" w:rsidP="00653D3A">
            <w:pPr>
              <w:jc w:val="center"/>
            </w:pPr>
            <w:r>
              <w:t>Pineapple Tidbits</w:t>
            </w:r>
          </w:p>
        </w:tc>
        <w:tc>
          <w:tcPr>
            <w:tcW w:w="2016" w:type="dxa"/>
          </w:tcPr>
          <w:p w:rsidR="000B378C" w:rsidRDefault="00D55C02" w:rsidP="00653D3A">
            <w:pPr>
              <w:jc w:val="center"/>
            </w:pPr>
            <w:r>
              <w:t>11</w:t>
            </w:r>
            <w:r w:rsidR="00ED66EA">
              <w:t xml:space="preserve">  Grilled Cheese</w:t>
            </w:r>
          </w:p>
          <w:p w:rsidR="00ED66EA" w:rsidRDefault="00ED66EA" w:rsidP="00653D3A">
            <w:pPr>
              <w:jc w:val="center"/>
            </w:pPr>
            <w:r>
              <w:t>w/ Tomato Soup</w:t>
            </w:r>
          </w:p>
          <w:p w:rsidR="00ED66EA" w:rsidRDefault="00ED66EA" w:rsidP="00653D3A">
            <w:pPr>
              <w:jc w:val="center"/>
            </w:pPr>
            <w:r w:rsidRPr="00653D3A">
              <w:rPr>
                <w:b/>
              </w:rPr>
              <w:t>OR</w:t>
            </w:r>
            <w:r>
              <w:t xml:space="preserve"> Dirty Rice</w:t>
            </w:r>
          </w:p>
          <w:p w:rsidR="00ED66EA" w:rsidRDefault="00ED66EA" w:rsidP="00653D3A">
            <w:pPr>
              <w:jc w:val="center"/>
            </w:pPr>
            <w:r>
              <w:t>w/ Monterey Blend</w:t>
            </w:r>
          </w:p>
          <w:p w:rsidR="00ED66EA" w:rsidRPr="00112F22" w:rsidRDefault="00ED66EA" w:rsidP="00653D3A">
            <w:pPr>
              <w:jc w:val="center"/>
            </w:pPr>
            <w:r>
              <w:t>Sherbet</w:t>
            </w:r>
          </w:p>
        </w:tc>
        <w:tc>
          <w:tcPr>
            <w:tcW w:w="2016" w:type="dxa"/>
          </w:tcPr>
          <w:p w:rsidR="000B378C" w:rsidRDefault="00D55C02" w:rsidP="00653D3A">
            <w:r>
              <w:t>12</w:t>
            </w:r>
            <w:r w:rsidR="00ED66EA">
              <w:t xml:space="preserve">  Shrimp &amp;</w:t>
            </w:r>
          </w:p>
          <w:p w:rsidR="00ED66EA" w:rsidRDefault="00ED66EA" w:rsidP="00653D3A">
            <w:pPr>
              <w:jc w:val="center"/>
            </w:pPr>
            <w:r>
              <w:t xml:space="preserve">Corn Chowder </w:t>
            </w:r>
            <w:r w:rsidRPr="00653D3A">
              <w:rPr>
                <w:b/>
              </w:rPr>
              <w:t>OR</w:t>
            </w:r>
          </w:p>
          <w:p w:rsidR="00ED66EA" w:rsidRDefault="00ED66EA" w:rsidP="00653D3A">
            <w:pPr>
              <w:jc w:val="center"/>
            </w:pPr>
            <w:r>
              <w:t>Chicken w/ Gravy</w:t>
            </w:r>
          </w:p>
          <w:p w:rsidR="00ED66EA" w:rsidRDefault="00ED66EA" w:rsidP="00653D3A">
            <w:pPr>
              <w:jc w:val="center"/>
            </w:pPr>
            <w:r>
              <w:t>Rice</w:t>
            </w:r>
          </w:p>
          <w:p w:rsidR="00ED66EA" w:rsidRDefault="00ED66EA" w:rsidP="00653D3A">
            <w:pPr>
              <w:jc w:val="center"/>
            </w:pPr>
            <w:r>
              <w:t>Tuscan Blend</w:t>
            </w:r>
          </w:p>
          <w:p w:rsidR="00ED66EA" w:rsidRPr="00112F22" w:rsidRDefault="00ED66EA" w:rsidP="00653D3A">
            <w:pPr>
              <w:jc w:val="center"/>
            </w:pPr>
            <w:r>
              <w:t>Salad / Muffins</w:t>
            </w:r>
          </w:p>
        </w:tc>
        <w:tc>
          <w:tcPr>
            <w:tcW w:w="2016" w:type="dxa"/>
          </w:tcPr>
          <w:p w:rsidR="009011E9" w:rsidRDefault="00D55C02" w:rsidP="00653D3A">
            <w:pPr>
              <w:jc w:val="center"/>
            </w:pPr>
            <w:r>
              <w:t>13</w:t>
            </w:r>
            <w:r w:rsidR="00ED66EA">
              <w:t xml:space="preserve">  Hamburgers</w:t>
            </w:r>
          </w:p>
          <w:p w:rsidR="00ED66EA" w:rsidRDefault="00ED66EA" w:rsidP="00653D3A">
            <w:pPr>
              <w:jc w:val="center"/>
            </w:pPr>
            <w:r w:rsidRPr="00653D3A">
              <w:rPr>
                <w:b/>
              </w:rPr>
              <w:t>OR</w:t>
            </w:r>
            <w:r>
              <w:t xml:space="preserve"> Chicken Patty</w:t>
            </w:r>
          </w:p>
          <w:p w:rsidR="00ED66EA" w:rsidRDefault="00ED66EA" w:rsidP="00653D3A">
            <w:pPr>
              <w:jc w:val="center"/>
            </w:pPr>
            <w:r>
              <w:t>Baked Beans</w:t>
            </w:r>
          </w:p>
          <w:p w:rsidR="00ED66EA" w:rsidRDefault="00ED66EA" w:rsidP="00653D3A">
            <w:pPr>
              <w:jc w:val="center"/>
            </w:pPr>
            <w:r>
              <w:t>Coleslaw</w:t>
            </w:r>
          </w:p>
          <w:p w:rsidR="00ED66EA" w:rsidRPr="00112F22" w:rsidRDefault="00ED66EA" w:rsidP="00653D3A">
            <w:pPr>
              <w:jc w:val="center"/>
            </w:pPr>
            <w:r>
              <w:t>Ice Cream</w:t>
            </w:r>
          </w:p>
        </w:tc>
        <w:tc>
          <w:tcPr>
            <w:tcW w:w="1939" w:type="dxa"/>
          </w:tcPr>
          <w:p w:rsidR="00031CA7" w:rsidRPr="00112F22" w:rsidRDefault="00D55C02" w:rsidP="0037777F">
            <w:r>
              <w:t>14</w:t>
            </w:r>
          </w:p>
        </w:tc>
      </w:tr>
      <w:tr w:rsidR="00031CA7" w:rsidTr="00D61648">
        <w:trPr>
          <w:trHeight w:hRule="exact" w:val="1648"/>
        </w:trPr>
        <w:tc>
          <w:tcPr>
            <w:tcW w:w="2016" w:type="dxa"/>
          </w:tcPr>
          <w:p w:rsidR="00031CA7" w:rsidRPr="00112F22" w:rsidRDefault="00D55C02" w:rsidP="0037777F">
            <w:r>
              <w:t>15</w:t>
            </w:r>
          </w:p>
        </w:tc>
        <w:tc>
          <w:tcPr>
            <w:tcW w:w="2016" w:type="dxa"/>
          </w:tcPr>
          <w:p w:rsidR="00360B46" w:rsidRDefault="00D55C02" w:rsidP="0037777F">
            <w:r>
              <w:t>16</w:t>
            </w:r>
          </w:p>
          <w:p w:rsidR="009011E9" w:rsidRDefault="00ED66EA" w:rsidP="00653D3A">
            <w:pPr>
              <w:jc w:val="center"/>
            </w:pPr>
            <w:r>
              <w:t xml:space="preserve">Meat Sauce </w:t>
            </w:r>
            <w:r w:rsidRPr="00653D3A">
              <w:rPr>
                <w:b/>
              </w:rPr>
              <w:t>OR</w:t>
            </w:r>
          </w:p>
          <w:p w:rsidR="00ED66EA" w:rsidRDefault="00ED66EA" w:rsidP="00653D3A">
            <w:pPr>
              <w:jc w:val="center"/>
            </w:pPr>
            <w:r>
              <w:t>Chicken w/ Gravy</w:t>
            </w:r>
          </w:p>
          <w:p w:rsidR="00ED66EA" w:rsidRDefault="00ED66EA" w:rsidP="00653D3A">
            <w:pPr>
              <w:jc w:val="center"/>
            </w:pPr>
            <w:r>
              <w:t>Pasta</w:t>
            </w:r>
          </w:p>
          <w:p w:rsidR="00ED66EA" w:rsidRDefault="00ED66EA" w:rsidP="00653D3A">
            <w:pPr>
              <w:jc w:val="center"/>
            </w:pPr>
            <w:r>
              <w:t>Mixed Veggies</w:t>
            </w:r>
          </w:p>
          <w:p w:rsidR="00ED66EA" w:rsidRDefault="00ED66EA" w:rsidP="00653D3A">
            <w:pPr>
              <w:jc w:val="center"/>
            </w:pPr>
            <w:r>
              <w:t>Bread Sticks</w:t>
            </w:r>
          </w:p>
          <w:p w:rsidR="00ED66EA" w:rsidRPr="00112F22" w:rsidRDefault="00360B46" w:rsidP="00653D3A">
            <w:pPr>
              <w:jc w:val="center"/>
            </w:pPr>
            <w:r>
              <w:t>Chocolate Pudding</w:t>
            </w:r>
          </w:p>
        </w:tc>
        <w:tc>
          <w:tcPr>
            <w:tcW w:w="2016" w:type="dxa"/>
          </w:tcPr>
          <w:p w:rsidR="00360B46" w:rsidRDefault="00D55C02" w:rsidP="0037777F">
            <w:r>
              <w:t>17</w:t>
            </w:r>
            <w:r w:rsidR="00360B46">
              <w:t xml:space="preserve">  </w:t>
            </w:r>
          </w:p>
          <w:p w:rsidR="009011E9" w:rsidRDefault="00360B46" w:rsidP="00653D3A">
            <w:pPr>
              <w:jc w:val="center"/>
            </w:pPr>
            <w:r>
              <w:t xml:space="preserve">Beef Stew </w:t>
            </w:r>
            <w:r w:rsidRPr="00653D3A">
              <w:rPr>
                <w:b/>
              </w:rPr>
              <w:t>OR</w:t>
            </w:r>
          </w:p>
          <w:p w:rsidR="00360B46" w:rsidRDefault="00360B46" w:rsidP="00653D3A">
            <w:pPr>
              <w:jc w:val="center"/>
            </w:pPr>
            <w:r>
              <w:t>Jambalaya</w:t>
            </w:r>
          </w:p>
          <w:p w:rsidR="00360B46" w:rsidRDefault="00360B46" w:rsidP="00653D3A">
            <w:pPr>
              <w:jc w:val="center"/>
            </w:pPr>
            <w:r>
              <w:t>Green Beans</w:t>
            </w:r>
          </w:p>
          <w:p w:rsidR="00360B46" w:rsidRDefault="00360B46" w:rsidP="00653D3A">
            <w:pPr>
              <w:jc w:val="center"/>
            </w:pPr>
            <w:r>
              <w:t>Salad</w:t>
            </w:r>
          </w:p>
          <w:p w:rsidR="00360B46" w:rsidRPr="00112F22" w:rsidRDefault="00360B46" w:rsidP="00653D3A">
            <w:pPr>
              <w:jc w:val="center"/>
            </w:pPr>
            <w:r>
              <w:t>Diced Peaches</w:t>
            </w:r>
          </w:p>
        </w:tc>
        <w:tc>
          <w:tcPr>
            <w:tcW w:w="2016" w:type="dxa"/>
          </w:tcPr>
          <w:p w:rsidR="009011E9" w:rsidRDefault="00D55C02" w:rsidP="00653D3A">
            <w:pPr>
              <w:jc w:val="center"/>
            </w:pPr>
            <w:r>
              <w:t>18</w:t>
            </w:r>
            <w:r w:rsidR="00360B46">
              <w:t xml:space="preserve">  Marinara</w:t>
            </w:r>
          </w:p>
          <w:p w:rsidR="00360B46" w:rsidRDefault="00360B46" w:rsidP="00653D3A">
            <w:pPr>
              <w:jc w:val="center"/>
            </w:pPr>
            <w:r>
              <w:t xml:space="preserve">Meatballs </w:t>
            </w:r>
            <w:r w:rsidRPr="00653D3A">
              <w:rPr>
                <w:b/>
              </w:rPr>
              <w:t>OR</w:t>
            </w:r>
          </w:p>
          <w:p w:rsidR="00360B46" w:rsidRDefault="00360B46" w:rsidP="00653D3A">
            <w:pPr>
              <w:jc w:val="center"/>
            </w:pPr>
            <w:r>
              <w:t>Chicken w/ Gravy</w:t>
            </w:r>
          </w:p>
          <w:p w:rsidR="00360B46" w:rsidRDefault="00360B46" w:rsidP="00653D3A">
            <w:pPr>
              <w:jc w:val="center"/>
            </w:pPr>
            <w:r>
              <w:t>On Hoagie Roll</w:t>
            </w:r>
          </w:p>
          <w:p w:rsidR="00360B46" w:rsidRDefault="00360B46" w:rsidP="00653D3A">
            <w:pPr>
              <w:jc w:val="center"/>
            </w:pPr>
            <w:r>
              <w:t>Cheddar Sun Chips</w:t>
            </w:r>
          </w:p>
          <w:p w:rsidR="00360B46" w:rsidRDefault="00360B46" w:rsidP="00653D3A">
            <w:pPr>
              <w:jc w:val="center"/>
            </w:pPr>
            <w:r>
              <w:t>Salad</w:t>
            </w:r>
          </w:p>
          <w:p w:rsidR="00360B46" w:rsidRPr="00112F22" w:rsidRDefault="00360B46" w:rsidP="00653D3A">
            <w:pPr>
              <w:jc w:val="center"/>
            </w:pPr>
            <w:r>
              <w:t>Apple Cakes</w:t>
            </w:r>
          </w:p>
        </w:tc>
        <w:tc>
          <w:tcPr>
            <w:tcW w:w="2016" w:type="dxa"/>
          </w:tcPr>
          <w:p w:rsidR="009011E9" w:rsidRDefault="00D55C02" w:rsidP="00653D3A">
            <w:pPr>
              <w:jc w:val="center"/>
            </w:pPr>
            <w:r>
              <w:t>19</w:t>
            </w:r>
            <w:r w:rsidR="00360B46">
              <w:t xml:space="preserve">  Baked Fish </w:t>
            </w:r>
            <w:r w:rsidR="00360B46" w:rsidRPr="00653D3A">
              <w:rPr>
                <w:b/>
              </w:rPr>
              <w:t>OR</w:t>
            </w:r>
          </w:p>
          <w:p w:rsidR="00360B46" w:rsidRDefault="00360B46" w:rsidP="00653D3A">
            <w:pPr>
              <w:jc w:val="center"/>
            </w:pPr>
            <w:r>
              <w:t>Chicken Bites</w:t>
            </w:r>
          </w:p>
          <w:p w:rsidR="00360B46" w:rsidRDefault="00360B46" w:rsidP="00653D3A">
            <w:pPr>
              <w:jc w:val="center"/>
            </w:pPr>
            <w:r>
              <w:t>Dirty Rice</w:t>
            </w:r>
          </w:p>
          <w:p w:rsidR="00360B46" w:rsidRDefault="00360B46" w:rsidP="00653D3A">
            <w:pPr>
              <w:jc w:val="center"/>
            </w:pPr>
            <w:r>
              <w:t>Caribbean Blend</w:t>
            </w:r>
          </w:p>
          <w:p w:rsidR="00360B46" w:rsidRDefault="00360B46" w:rsidP="00653D3A">
            <w:pPr>
              <w:jc w:val="center"/>
            </w:pPr>
            <w:r>
              <w:t>Salad</w:t>
            </w:r>
          </w:p>
          <w:p w:rsidR="00360B46" w:rsidRDefault="00360B46" w:rsidP="00653D3A">
            <w:pPr>
              <w:jc w:val="center"/>
            </w:pPr>
            <w:r>
              <w:t>Diced Pears</w:t>
            </w:r>
          </w:p>
          <w:p w:rsidR="00360B46" w:rsidRPr="00112F22" w:rsidRDefault="00360B46" w:rsidP="0037777F">
            <w:r>
              <w:t xml:space="preserve">     </w:t>
            </w:r>
          </w:p>
        </w:tc>
        <w:tc>
          <w:tcPr>
            <w:tcW w:w="2016" w:type="dxa"/>
          </w:tcPr>
          <w:p w:rsidR="00360B46" w:rsidRDefault="00D55C02" w:rsidP="0037777F">
            <w:r>
              <w:t>20</w:t>
            </w:r>
            <w:r w:rsidR="00360B46">
              <w:t xml:space="preserve"> </w:t>
            </w:r>
          </w:p>
          <w:p w:rsidR="009011E9" w:rsidRDefault="00360B46" w:rsidP="00653D3A">
            <w:pPr>
              <w:jc w:val="center"/>
            </w:pPr>
            <w:r>
              <w:t>Chicken Tenders</w:t>
            </w:r>
          </w:p>
          <w:p w:rsidR="00360B46" w:rsidRPr="00653D3A" w:rsidRDefault="00360B46" w:rsidP="00653D3A">
            <w:pPr>
              <w:jc w:val="center"/>
              <w:rPr>
                <w:b/>
              </w:rPr>
            </w:pPr>
            <w:r w:rsidRPr="00653D3A">
              <w:rPr>
                <w:b/>
              </w:rPr>
              <w:t>OR</w:t>
            </w:r>
          </w:p>
          <w:p w:rsidR="00360B46" w:rsidRDefault="00360B46" w:rsidP="00653D3A">
            <w:pPr>
              <w:jc w:val="center"/>
            </w:pPr>
            <w:r>
              <w:t>Chicken w/ Gravy</w:t>
            </w:r>
          </w:p>
          <w:p w:rsidR="00360B46" w:rsidRDefault="00360B46" w:rsidP="00653D3A">
            <w:pPr>
              <w:jc w:val="center"/>
            </w:pPr>
            <w:r>
              <w:t>Mac &amp; Cheese</w:t>
            </w:r>
          </w:p>
          <w:p w:rsidR="00360B46" w:rsidRDefault="00360B46" w:rsidP="00653D3A">
            <w:pPr>
              <w:jc w:val="center"/>
            </w:pPr>
            <w:r>
              <w:t>Mixed Veggies</w:t>
            </w:r>
          </w:p>
          <w:p w:rsidR="00360B46" w:rsidRPr="00112F22" w:rsidRDefault="00360B46" w:rsidP="00653D3A">
            <w:pPr>
              <w:jc w:val="center"/>
            </w:pPr>
            <w:r>
              <w:t>Mandarin Oranges</w:t>
            </w:r>
          </w:p>
        </w:tc>
        <w:tc>
          <w:tcPr>
            <w:tcW w:w="1939" w:type="dxa"/>
          </w:tcPr>
          <w:p w:rsidR="00031CA7" w:rsidRPr="00112F22" w:rsidRDefault="00D55C02" w:rsidP="0037777F">
            <w:r>
              <w:t>21</w:t>
            </w:r>
          </w:p>
        </w:tc>
      </w:tr>
      <w:tr w:rsidR="00031CA7" w:rsidTr="00D61648">
        <w:trPr>
          <w:trHeight w:hRule="exact" w:val="1711"/>
        </w:trPr>
        <w:tc>
          <w:tcPr>
            <w:tcW w:w="2016" w:type="dxa"/>
          </w:tcPr>
          <w:p w:rsidR="00031CA7" w:rsidRPr="00112F22" w:rsidRDefault="00D55C02" w:rsidP="0037777F">
            <w:r>
              <w:t>22</w:t>
            </w:r>
          </w:p>
        </w:tc>
        <w:tc>
          <w:tcPr>
            <w:tcW w:w="2016" w:type="dxa"/>
          </w:tcPr>
          <w:p w:rsidR="00360B46" w:rsidRDefault="00D55C02" w:rsidP="00863B3D">
            <w:r>
              <w:t>23</w:t>
            </w:r>
            <w:r w:rsidR="00863B3D">
              <w:t xml:space="preserve"> </w:t>
            </w:r>
            <w:r w:rsidR="00360B46">
              <w:t xml:space="preserve"> Beef Brisket</w:t>
            </w:r>
          </w:p>
          <w:p w:rsidR="00863B3D" w:rsidRDefault="00863B3D" w:rsidP="00863B3D">
            <w:r>
              <w:t xml:space="preserve">  OR Chicken </w:t>
            </w:r>
          </w:p>
          <w:p w:rsidR="00360B46" w:rsidRDefault="00360B46" w:rsidP="00653D3A">
            <w:pPr>
              <w:jc w:val="center"/>
            </w:pPr>
            <w:r>
              <w:t>Potato Pancakes</w:t>
            </w:r>
          </w:p>
          <w:p w:rsidR="00360B46" w:rsidRDefault="00360B46" w:rsidP="00653D3A">
            <w:pPr>
              <w:jc w:val="center"/>
            </w:pPr>
            <w:r>
              <w:t>Roasted Brussel</w:t>
            </w:r>
          </w:p>
          <w:p w:rsidR="00360B46" w:rsidRDefault="00360B46" w:rsidP="00653D3A">
            <w:pPr>
              <w:jc w:val="center"/>
            </w:pPr>
            <w:r>
              <w:t>Sprout</w:t>
            </w:r>
          </w:p>
          <w:p w:rsidR="00360B46" w:rsidRDefault="00360B46" w:rsidP="00653D3A">
            <w:pPr>
              <w:jc w:val="center"/>
            </w:pPr>
            <w:r>
              <w:t>Applesauce</w:t>
            </w:r>
          </w:p>
          <w:p w:rsidR="00360B46" w:rsidRDefault="00360B46" w:rsidP="00653D3A">
            <w:pPr>
              <w:jc w:val="center"/>
            </w:pPr>
            <w:r>
              <w:t>Sugar Cookies</w:t>
            </w:r>
          </w:p>
          <w:p w:rsidR="00360B46" w:rsidRPr="00112F22" w:rsidRDefault="00360B46" w:rsidP="0037777F"/>
        </w:tc>
        <w:tc>
          <w:tcPr>
            <w:tcW w:w="2016" w:type="dxa"/>
          </w:tcPr>
          <w:p w:rsidR="004C017A" w:rsidRPr="00112F22" w:rsidRDefault="00D55C02" w:rsidP="0037777F">
            <w:r>
              <w:t>24</w:t>
            </w:r>
            <w:r w:rsidR="00360B46">
              <w:rPr>
                <w:noProof/>
              </w:rPr>
              <w:drawing>
                <wp:inline distT="0" distB="0" distL="0" distR="0">
                  <wp:extent cx="1143000" cy="753745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logMERRYCHRISTMASEVE[1]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5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68446E" w:rsidRPr="009011E9" w:rsidRDefault="00D55C02" w:rsidP="0037777F">
            <w:r>
              <w:t>25</w:t>
            </w:r>
            <w:r w:rsidR="00360B46">
              <w:rPr>
                <w:noProof/>
              </w:rPr>
              <w:drawing>
                <wp:inline distT="0" distB="0" distL="0" distR="0">
                  <wp:extent cx="1086485" cy="832206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ristmas-1755104_960_720[1]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464" cy="83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627EE" w:rsidRDefault="00D55C02" w:rsidP="00653D3A">
            <w:pPr>
              <w:jc w:val="center"/>
            </w:pPr>
            <w:r>
              <w:t>26</w:t>
            </w:r>
          </w:p>
          <w:p w:rsidR="0068446E" w:rsidRDefault="00C627EE" w:rsidP="00653D3A">
            <w:pPr>
              <w:jc w:val="center"/>
            </w:pPr>
            <w:r>
              <w:t xml:space="preserve">Pizza </w:t>
            </w:r>
            <w:r w:rsidRPr="00653D3A">
              <w:rPr>
                <w:b/>
              </w:rPr>
              <w:t>OR</w:t>
            </w:r>
          </w:p>
          <w:p w:rsidR="00C627EE" w:rsidRDefault="00C627EE" w:rsidP="00653D3A">
            <w:pPr>
              <w:jc w:val="center"/>
            </w:pPr>
            <w:r>
              <w:t>Chicken w/ Gravy</w:t>
            </w:r>
          </w:p>
          <w:p w:rsidR="00C627EE" w:rsidRDefault="00C627EE" w:rsidP="00653D3A">
            <w:pPr>
              <w:jc w:val="center"/>
            </w:pPr>
            <w:r>
              <w:t>Rice</w:t>
            </w:r>
          </w:p>
          <w:p w:rsidR="00C627EE" w:rsidRDefault="00C627EE" w:rsidP="00653D3A">
            <w:pPr>
              <w:jc w:val="center"/>
            </w:pPr>
            <w:r>
              <w:t>Monterey Blend</w:t>
            </w:r>
          </w:p>
          <w:p w:rsidR="00C627EE" w:rsidRDefault="00C627EE" w:rsidP="00653D3A">
            <w:pPr>
              <w:jc w:val="center"/>
            </w:pPr>
            <w:r>
              <w:t>Salad</w:t>
            </w:r>
          </w:p>
          <w:p w:rsidR="00C627EE" w:rsidRPr="00112F22" w:rsidRDefault="00C627EE" w:rsidP="00653D3A">
            <w:pPr>
              <w:jc w:val="center"/>
            </w:pPr>
            <w:r>
              <w:t>Fig Bars</w:t>
            </w:r>
          </w:p>
        </w:tc>
        <w:tc>
          <w:tcPr>
            <w:tcW w:w="2016" w:type="dxa"/>
          </w:tcPr>
          <w:p w:rsidR="0068446E" w:rsidRDefault="00D55C02" w:rsidP="0037777F">
            <w:r>
              <w:t>27</w:t>
            </w:r>
          </w:p>
          <w:p w:rsidR="00C627EE" w:rsidRDefault="00C627EE" w:rsidP="00653D3A">
            <w:pPr>
              <w:jc w:val="center"/>
            </w:pPr>
            <w:r>
              <w:t>Salisbury Steak</w:t>
            </w:r>
          </w:p>
          <w:p w:rsidR="00C627EE" w:rsidRPr="00653D3A" w:rsidRDefault="00C627EE" w:rsidP="00653D3A">
            <w:pPr>
              <w:jc w:val="center"/>
              <w:rPr>
                <w:b/>
              </w:rPr>
            </w:pPr>
            <w:r w:rsidRPr="00653D3A">
              <w:rPr>
                <w:b/>
              </w:rPr>
              <w:t>OR</w:t>
            </w:r>
          </w:p>
          <w:p w:rsidR="00C627EE" w:rsidRDefault="00C627EE" w:rsidP="00653D3A">
            <w:pPr>
              <w:jc w:val="center"/>
            </w:pPr>
            <w:r>
              <w:t>Chicken w/ Gravy</w:t>
            </w:r>
          </w:p>
          <w:p w:rsidR="00C627EE" w:rsidRDefault="00C627EE" w:rsidP="00653D3A">
            <w:pPr>
              <w:jc w:val="center"/>
            </w:pPr>
            <w:r>
              <w:t>Mashed Potato</w:t>
            </w:r>
          </w:p>
          <w:p w:rsidR="00C627EE" w:rsidRDefault="00C627EE" w:rsidP="00653D3A">
            <w:pPr>
              <w:jc w:val="center"/>
            </w:pPr>
            <w:r>
              <w:t>Mixed Veggies</w:t>
            </w:r>
          </w:p>
          <w:p w:rsidR="00C627EE" w:rsidRPr="00112F22" w:rsidRDefault="00C627EE" w:rsidP="00653D3A">
            <w:pPr>
              <w:jc w:val="center"/>
            </w:pPr>
            <w:r>
              <w:t>Muffins</w:t>
            </w:r>
          </w:p>
        </w:tc>
        <w:tc>
          <w:tcPr>
            <w:tcW w:w="1939" w:type="dxa"/>
          </w:tcPr>
          <w:p w:rsidR="00031CA7" w:rsidRPr="00112F22" w:rsidRDefault="00D55C02" w:rsidP="0037777F">
            <w:r>
              <w:t>28</w:t>
            </w:r>
          </w:p>
        </w:tc>
      </w:tr>
      <w:tr w:rsidR="00031CA7" w:rsidTr="00D61648">
        <w:trPr>
          <w:trHeight w:hRule="exact" w:val="1630"/>
        </w:trPr>
        <w:tc>
          <w:tcPr>
            <w:tcW w:w="2016" w:type="dxa"/>
          </w:tcPr>
          <w:p w:rsidR="00031CA7" w:rsidRPr="00112F22" w:rsidRDefault="00D55C02" w:rsidP="0037777F">
            <w:r>
              <w:lastRenderedPageBreak/>
              <w:t>29</w:t>
            </w:r>
          </w:p>
        </w:tc>
        <w:tc>
          <w:tcPr>
            <w:tcW w:w="2016" w:type="dxa"/>
          </w:tcPr>
          <w:p w:rsidR="0064606A" w:rsidRDefault="00D55C02" w:rsidP="00653D3A">
            <w:pPr>
              <w:jc w:val="center"/>
            </w:pPr>
            <w:r w:rsidRPr="00C627EE">
              <w:t>30</w:t>
            </w:r>
            <w:r w:rsidR="00C627EE">
              <w:t xml:space="preserve"> Black Eye Peas</w:t>
            </w:r>
          </w:p>
          <w:p w:rsidR="00C627EE" w:rsidRPr="00653D3A" w:rsidRDefault="00C627EE" w:rsidP="00653D3A">
            <w:pPr>
              <w:jc w:val="center"/>
              <w:rPr>
                <w:b/>
              </w:rPr>
            </w:pPr>
            <w:r w:rsidRPr="00653D3A">
              <w:rPr>
                <w:b/>
              </w:rPr>
              <w:t>OR</w:t>
            </w:r>
          </w:p>
          <w:p w:rsidR="00C627EE" w:rsidRDefault="00C627EE" w:rsidP="00653D3A">
            <w:pPr>
              <w:jc w:val="center"/>
            </w:pPr>
            <w:r>
              <w:t>Chicken w/ Gravy</w:t>
            </w:r>
          </w:p>
          <w:p w:rsidR="00C627EE" w:rsidRDefault="00C627EE" w:rsidP="00653D3A">
            <w:pPr>
              <w:jc w:val="center"/>
            </w:pPr>
            <w:r>
              <w:t>Rice</w:t>
            </w:r>
          </w:p>
          <w:p w:rsidR="00C627EE" w:rsidRDefault="00C627EE" w:rsidP="00653D3A">
            <w:pPr>
              <w:jc w:val="center"/>
            </w:pPr>
            <w:r>
              <w:t>Brussel Sprouts</w:t>
            </w:r>
          </w:p>
          <w:p w:rsidR="00C627EE" w:rsidRDefault="00C627EE" w:rsidP="00653D3A">
            <w:pPr>
              <w:jc w:val="center"/>
            </w:pPr>
            <w:r>
              <w:t>Salad</w:t>
            </w:r>
          </w:p>
          <w:p w:rsidR="00C627EE" w:rsidRPr="00C627EE" w:rsidRDefault="00C627EE" w:rsidP="00653D3A">
            <w:pPr>
              <w:jc w:val="center"/>
            </w:pPr>
            <w:r>
              <w:t>Sherbet</w:t>
            </w:r>
          </w:p>
        </w:tc>
        <w:tc>
          <w:tcPr>
            <w:tcW w:w="2016" w:type="dxa"/>
          </w:tcPr>
          <w:p w:rsidR="00AC2772" w:rsidRPr="00112F22" w:rsidRDefault="00D55C02" w:rsidP="0037777F">
            <w:r>
              <w:t>31</w:t>
            </w:r>
            <w:r w:rsidR="00C627EE">
              <w:rPr>
                <w:noProof/>
              </w:rPr>
              <w:drawing>
                <wp:inline distT="0" distB="0" distL="0" distR="0">
                  <wp:extent cx="1143000" cy="8223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24px-New_years_eve_logo[1]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2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D61648" w:rsidRPr="00D61648" w:rsidRDefault="00653D3A" w:rsidP="0037777F">
            <w:pPr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drawing>
                <wp:inline distT="0" distB="0" distL="0" distR="0">
                  <wp:extent cx="1123315" cy="945223"/>
                  <wp:effectExtent l="0" t="0" r="63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appynewyear[1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455" cy="94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B3716C" w:rsidRPr="00112F22" w:rsidRDefault="00B3716C" w:rsidP="00653D3A">
            <w:pPr>
              <w:jc w:val="center"/>
            </w:pPr>
          </w:p>
        </w:tc>
        <w:tc>
          <w:tcPr>
            <w:tcW w:w="2016" w:type="dxa"/>
          </w:tcPr>
          <w:p w:rsidR="007F2721" w:rsidRPr="00112F22" w:rsidRDefault="007F2721" w:rsidP="0037777F"/>
        </w:tc>
        <w:tc>
          <w:tcPr>
            <w:tcW w:w="1939" w:type="dxa"/>
          </w:tcPr>
          <w:p w:rsidR="00031CA7" w:rsidRPr="00112F22" w:rsidRDefault="00031CA7" w:rsidP="0037777F"/>
        </w:tc>
      </w:tr>
    </w:tbl>
    <w:p w:rsidR="00031CA7" w:rsidRDefault="00031CA7"/>
    <w:p w:rsidR="00031CA7" w:rsidRDefault="00031CA7">
      <w:pPr>
        <w:jc w:val="center"/>
      </w:pPr>
    </w:p>
    <w:sectPr w:rsidR="00031CA7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768" w:rsidRDefault="00B26768" w:rsidP="00455E0B">
      <w:r>
        <w:separator/>
      </w:r>
    </w:p>
  </w:endnote>
  <w:endnote w:type="continuationSeparator" w:id="0">
    <w:p w:rsidR="00B26768" w:rsidRDefault="00B26768" w:rsidP="00455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768" w:rsidRDefault="00B26768" w:rsidP="00455E0B">
      <w:r>
        <w:separator/>
      </w:r>
    </w:p>
  </w:footnote>
  <w:footnote w:type="continuationSeparator" w:id="0">
    <w:p w:rsidR="00B26768" w:rsidRDefault="00B26768" w:rsidP="00455E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embedSystemFonts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7F9"/>
    <w:rsid w:val="00006449"/>
    <w:rsid w:val="00031CA7"/>
    <w:rsid w:val="000335B5"/>
    <w:rsid w:val="00060D6F"/>
    <w:rsid w:val="000661DA"/>
    <w:rsid w:val="00074E4F"/>
    <w:rsid w:val="000839A4"/>
    <w:rsid w:val="00090FC6"/>
    <w:rsid w:val="00096D57"/>
    <w:rsid w:val="000975EB"/>
    <w:rsid w:val="000B2278"/>
    <w:rsid w:val="000B378C"/>
    <w:rsid w:val="000D72B1"/>
    <w:rsid w:val="000D79D7"/>
    <w:rsid w:val="000E3D95"/>
    <w:rsid w:val="00104C69"/>
    <w:rsid w:val="00106937"/>
    <w:rsid w:val="001105D2"/>
    <w:rsid w:val="00112F22"/>
    <w:rsid w:val="00166568"/>
    <w:rsid w:val="0019224D"/>
    <w:rsid w:val="00195617"/>
    <w:rsid w:val="001B1CBF"/>
    <w:rsid w:val="001C0AB3"/>
    <w:rsid w:val="001F6E73"/>
    <w:rsid w:val="00224C8C"/>
    <w:rsid w:val="00233725"/>
    <w:rsid w:val="00255DD7"/>
    <w:rsid w:val="002B3C47"/>
    <w:rsid w:val="002F06CC"/>
    <w:rsid w:val="00301FFA"/>
    <w:rsid w:val="00313344"/>
    <w:rsid w:val="0033052C"/>
    <w:rsid w:val="00351494"/>
    <w:rsid w:val="00360B46"/>
    <w:rsid w:val="0037777F"/>
    <w:rsid w:val="003839BB"/>
    <w:rsid w:val="00385D3F"/>
    <w:rsid w:val="003A1E6B"/>
    <w:rsid w:val="003A4A32"/>
    <w:rsid w:val="0042553F"/>
    <w:rsid w:val="00430F56"/>
    <w:rsid w:val="004503ED"/>
    <w:rsid w:val="00455E0B"/>
    <w:rsid w:val="00460F01"/>
    <w:rsid w:val="00481C2E"/>
    <w:rsid w:val="0049161E"/>
    <w:rsid w:val="004C017A"/>
    <w:rsid w:val="004D1030"/>
    <w:rsid w:val="0050438B"/>
    <w:rsid w:val="00507112"/>
    <w:rsid w:val="00515A17"/>
    <w:rsid w:val="00566B44"/>
    <w:rsid w:val="005B4A28"/>
    <w:rsid w:val="00645337"/>
    <w:rsid w:val="0064606A"/>
    <w:rsid w:val="00653D3A"/>
    <w:rsid w:val="00664E9F"/>
    <w:rsid w:val="0068446E"/>
    <w:rsid w:val="00694056"/>
    <w:rsid w:val="00720987"/>
    <w:rsid w:val="0072276D"/>
    <w:rsid w:val="00754046"/>
    <w:rsid w:val="007717F9"/>
    <w:rsid w:val="007835DE"/>
    <w:rsid w:val="007F0227"/>
    <w:rsid w:val="007F2721"/>
    <w:rsid w:val="00814A95"/>
    <w:rsid w:val="008425A8"/>
    <w:rsid w:val="00846451"/>
    <w:rsid w:val="0084797B"/>
    <w:rsid w:val="00851629"/>
    <w:rsid w:val="00853D01"/>
    <w:rsid w:val="00863B3D"/>
    <w:rsid w:val="008B0FC2"/>
    <w:rsid w:val="008B3E49"/>
    <w:rsid w:val="008D47E1"/>
    <w:rsid w:val="009011E9"/>
    <w:rsid w:val="0092216C"/>
    <w:rsid w:val="00950F98"/>
    <w:rsid w:val="00982017"/>
    <w:rsid w:val="00982544"/>
    <w:rsid w:val="009829F7"/>
    <w:rsid w:val="009E2642"/>
    <w:rsid w:val="00A24275"/>
    <w:rsid w:val="00A81903"/>
    <w:rsid w:val="00A8456A"/>
    <w:rsid w:val="00AA52F1"/>
    <w:rsid w:val="00AC2772"/>
    <w:rsid w:val="00AF415B"/>
    <w:rsid w:val="00B26768"/>
    <w:rsid w:val="00B30962"/>
    <w:rsid w:val="00B3716C"/>
    <w:rsid w:val="00B66AA6"/>
    <w:rsid w:val="00B67C96"/>
    <w:rsid w:val="00B84A3B"/>
    <w:rsid w:val="00BC5A7C"/>
    <w:rsid w:val="00BD0E00"/>
    <w:rsid w:val="00BF70BE"/>
    <w:rsid w:val="00C627EE"/>
    <w:rsid w:val="00C62AF1"/>
    <w:rsid w:val="00C80674"/>
    <w:rsid w:val="00CF209B"/>
    <w:rsid w:val="00CF3A9E"/>
    <w:rsid w:val="00CF5D3A"/>
    <w:rsid w:val="00D11C8D"/>
    <w:rsid w:val="00D13251"/>
    <w:rsid w:val="00D34540"/>
    <w:rsid w:val="00D3735F"/>
    <w:rsid w:val="00D55C02"/>
    <w:rsid w:val="00D56F7D"/>
    <w:rsid w:val="00D61648"/>
    <w:rsid w:val="00D87F9C"/>
    <w:rsid w:val="00DB5E32"/>
    <w:rsid w:val="00DE20F2"/>
    <w:rsid w:val="00DF7293"/>
    <w:rsid w:val="00E040E1"/>
    <w:rsid w:val="00E12B58"/>
    <w:rsid w:val="00E275C6"/>
    <w:rsid w:val="00E37201"/>
    <w:rsid w:val="00E72865"/>
    <w:rsid w:val="00EB7B08"/>
    <w:rsid w:val="00EC19C7"/>
    <w:rsid w:val="00ED66EA"/>
    <w:rsid w:val="00EF6C27"/>
    <w:rsid w:val="00F05DD0"/>
    <w:rsid w:val="00F244AD"/>
    <w:rsid w:val="00F40FB8"/>
    <w:rsid w:val="00F632F3"/>
    <w:rsid w:val="00F85B1C"/>
    <w:rsid w:val="00F975FD"/>
    <w:rsid w:val="00FA4D3D"/>
    <w:rsid w:val="00FC6FAD"/>
    <w:rsid w:val="00FF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29191B4-AFAC-4FA3-94D9-16863EDC2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55E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E0B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55E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E0B"/>
    <w:rPr>
      <w:rFonts w:ascii="Arial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84797B"/>
    <w:pPr>
      <w:ind w:left="720"/>
      <w:contextualSpacing/>
    </w:pPr>
  </w:style>
  <w:style w:type="paragraph" w:styleId="NoSpacing">
    <w:name w:val="No Spacing"/>
    <w:uiPriority w:val="1"/>
    <w:qFormat/>
    <w:rsid w:val="00ED66EA"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tchen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E0BB44262E14DD7A10BB0C64412F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4EFDD1-E726-4AE7-8FBD-A3F6C7AB62EA}"/>
      </w:docPartPr>
      <w:docPartBody>
        <w:p w:rsidR="00E213B3" w:rsidRDefault="00F70C17" w:rsidP="00F70C17">
          <w:pPr>
            <w:pStyle w:val="9E0BB44262E14DD7A10BB0C64412FFEA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62"/>
    <w:rsid w:val="0005650C"/>
    <w:rsid w:val="00070217"/>
    <w:rsid w:val="000735BE"/>
    <w:rsid w:val="00093495"/>
    <w:rsid w:val="00117034"/>
    <w:rsid w:val="00143FE2"/>
    <w:rsid w:val="001A1CD7"/>
    <w:rsid w:val="00230AB2"/>
    <w:rsid w:val="002A41CB"/>
    <w:rsid w:val="002E702E"/>
    <w:rsid w:val="003538EC"/>
    <w:rsid w:val="003D5F12"/>
    <w:rsid w:val="003E3213"/>
    <w:rsid w:val="004E6B19"/>
    <w:rsid w:val="005F35B3"/>
    <w:rsid w:val="007021BE"/>
    <w:rsid w:val="007D3C3D"/>
    <w:rsid w:val="007D4BCF"/>
    <w:rsid w:val="00831D24"/>
    <w:rsid w:val="008879FD"/>
    <w:rsid w:val="008D17C6"/>
    <w:rsid w:val="00990B62"/>
    <w:rsid w:val="00A639A8"/>
    <w:rsid w:val="00A63BB2"/>
    <w:rsid w:val="00A84B14"/>
    <w:rsid w:val="00A92D0D"/>
    <w:rsid w:val="00AB7D94"/>
    <w:rsid w:val="00B3142E"/>
    <w:rsid w:val="00B71A8F"/>
    <w:rsid w:val="00B80780"/>
    <w:rsid w:val="00CE47AC"/>
    <w:rsid w:val="00DE041D"/>
    <w:rsid w:val="00E213B3"/>
    <w:rsid w:val="00E67A9C"/>
    <w:rsid w:val="00F7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70C17"/>
    <w:rPr>
      <w:color w:val="808080"/>
    </w:rPr>
  </w:style>
  <w:style w:type="paragraph" w:customStyle="1" w:styleId="CB6899349E0C45FD9DBE926F9053F187">
    <w:name w:val="CB6899349E0C45FD9DBE926F9053F187"/>
  </w:style>
  <w:style w:type="paragraph" w:customStyle="1" w:styleId="9481D441ABFF4F2D84F52EF04E6D4364">
    <w:name w:val="9481D441ABFF4F2D84F52EF04E6D4364"/>
    <w:rsid w:val="00F70C17"/>
  </w:style>
  <w:style w:type="paragraph" w:customStyle="1" w:styleId="9E0BB44262E14DD7A10BB0C64412FFEA">
    <w:name w:val="9E0BB44262E14DD7A10BB0C64412FFEA"/>
    <w:rsid w:val="00F70C1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302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Kitchen</dc:creator>
  <cp:keywords/>
  <cp:lastModifiedBy>Kitchen</cp:lastModifiedBy>
  <cp:revision>8</cp:revision>
  <cp:lastPrinted>2019-11-26T18:55:00Z</cp:lastPrinted>
  <dcterms:created xsi:type="dcterms:W3CDTF">2019-11-26T15:18:00Z</dcterms:created>
  <dcterms:modified xsi:type="dcterms:W3CDTF">2019-11-26T20:52:00Z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